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87EAB3" w14:textId="77777777" w:rsidR="00790FB2" w:rsidRDefault="00790FB2" w:rsidP="00BE614A">
      <w:pPr>
        <w:pStyle w:val="Nadpis2"/>
        <w:spacing w:before="1"/>
        <w:ind w:right="92"/>
        <w:contextualSpacing/>
        <w:rPr>
          <w:color w:val="333333"/>
          <w:sz w:val="22"/>
          <w:szCs w:val="22"/>
        </w:rPr>
      </w:pPr>
    </w:p>
    <w:p w14:paraId="1758B826" w14:textId="77777777" w:rsidR="00790FB2" w:rsidRDefault="00790FB2" w:rsidP="009222AA">
      <w:pPr>
        <w:pStyle w:val="Nadpis2"/>
        <w:spacing w:before="1"/>
        <w:ind w:right="92"/>
        <w:contextualSpacing/>
        <w:jc w:val="center"/>
        <w:rPr>
          <w:color w:val="333333"/>
          <w:sz w:val="22"/>
          <w:szCs w:val="22"/>
        </w:rPr>
      </w:pPr>
    </w:p>
    <w:p w14:paraId="37E95764" w14:textId="2341935A" w:rsidR="009222AA" w:rsidRPr="00F97418" w:rsidRDefault="009222AA" w:rsidP="009222AA">
      <w:pPr>
        <w:pStyle w:val="Nadpis2"/>
        <w:spacing w:before="1"/>
        <w:ind w:right="92"/>
        <w:contextualSpacing/>
        <w:jc w:val="center"/>
        <w:rPr>
          <w:sz w:val="24"/>
          <w:szCs w:val="24"/>
        </w:rPr>
      </w:pPr>
      <w:r w:rsidRPr="00F97418">
        <w:rPr>
          <w:color w:val="333333"/>
          <w:sz w:val="24"/>
          <w:szCs w:val="24"/>
        </w:rPr>
        <w:t>Zápisný lístok stravníka pre bežné stravovanie na školský rok 20</w:t>
      </w:r>
      <w:r w:rsidR="001A4D34">
        <w:rPr>
          <w:color w:val="333333"/>
          <w:sz w:val="24"/>
          <w:szCs w:val="24"/>
        </w:rPr>
        <w:t>26/27</w:t>
      </w:r>
    </w:p>
    <w:p w14:paraId="0DCA6482" w14:textId="42A9167F" w:rsidR="009222AA" w:rsidRPr="002C650F" w:rsidRDefault="009222AA" w:rsidP="002C650F">
      <w:pPr>
        <w:pStyle w:val="Normlnywebov"/>
        <w:jc w:val="center"/>
        <w:rPr>
          <w:sz w:val="22"/>
          <w:szCs w:val="22"/>
        </w:rPr>
      </w:pPr>
      <w:r w:rsidRPr="002C650F">
        <w:rPr>
          <w:color w:val="333333"/>
          <w:sz w:val="22"/>
          <w:szCs w:val="22"/>
        </w:rPr>
        <w:t>v</w:t>
      </w:r>
      <w:r w:rsidRPr="002C650F">
        <w:rPr>
          <w:color w:val="333333"/>
          <w:spacing w:val="-11"/>
          <w:sz w:val="22"/>
          <w:szCs w:val="22"/>
        </w:rPr>
        <w:t> </w:t>
      </w:r>
      <w:r w:rsidRPr="002C650F">
        <w:rPr>
          <w:color w:val="333333"/>
          <w:sz w:val="22"/>
          <w:szCs w:val="22"/>
        </w:rPr>
        <w:t>súlade s</w:t>
      </w:r>
      <w:r w:rsidRPr="002C650F">
        <w:rPr>
          <w:color w:val="333333"/>
          <w:spacing w:val="3"/>
          <w:sz w:val="22"/>
          <w:szCs w:val="22"/>
        </w:rPr>
        <w:t xml:space="preserve"> </w:t>
      </w:r>
      <w:r w:rsidR="002C650F" w:rsidRPr="002C650F">
        <w:rPr>
          <w:sz w:val="22"/>
          <w:szCs w:val="22"/>
        </w:rPr>
        <w:t xml:space="preserve">zákonom č. </w:t>
      </w:r>
      <w:r w:rsidR="002C650F" w:rsidRPr="002C650F">
        <w:rPr>
          <w:rStyle w:val="Vrazn"/>
          <w:sz w:val="22"/>
          <w:szCs w:val="22"/>
        </w:rPr>
        <w:t>245/2008 Z. z.</w:t>
      </w:r>
      <w:r w:rsidR="002C650F" w:rsidRPr="002C650F">
        <w:rPr>
          <w:sz w:val="22"/>
          <w:szCs w:val="22"/>
        </w:rPr>
        <w:t xml:space="preserve"> o výchove a vzdelávaní (školský zákon) a vyhláškou MŠVVaŠ SR </w:t>
      </w:r>
      <w:r w:rsidR="002C650F">
        <w:rPr>
          <w:sz w:val="22"/>
          <w:szCs w:val="22"/>
        </w:rPr>
        <w:t xml:space="preserve">                     </w:t>
      </w:r>
      <w:r w:rsidR="002C650F" w:rsidRPr="002C650F">
        <w:rPr>
          <w:sz w:val="22"/>
          <w:szCs w:val="22"/>
        </w:rPr>
        <w:t xml:space="preserve">č. </w:t>
      </w:r>
      <w:r w:rsidR="00DF4FD2">
        <w:rPr>
          <w:rStyle w:val="Vrazn"/>
          <w:sz w:val="22"/>
          <w:szCs w:val="22"/>
        </w:rPr>
        <w:t>339</w:t>
      </w:r>
      <w:r w:rsidR="002C650F" w:rsidRPr="002C650F">
        <w:rPr>
          <w:rStyle w:val="Vrazn"/>
          <w:sz w:val="22"/>
          <w:szCs w:val="22"/>
        </w:rPr>
        <w:t>/202</w:t>
      </w:r>
      <w:r w:rsidR="00DF4FD2">
        <w:rPr>
          <w:rStyle w:val="Vrazn"/>
          <w:sz w:val="22"/>
          <w:szCs w:val="22"/>
        </w:rPr>
        <w:t>3</w:t>
      </w:r>
      <w:r w:rsidR="002C650F" w:rsidRPr="002C650F">
        <w:rPr>
          <w:rStyle w:val="Vrazn"/>
          <w:sz w:val="22"/>
          <w:szCs w:val="22"/>
        </w:rPr>
        <w:t xml:space="preserve"> </w:t>
      </w:r>
      <w:r w:rsidR="002C650F">
        <w:rPr>
          <w:rStyle w:val="Vrazn"/>
          <w:sz w:val="22"/>
          <w:szCs w:val="22"/>
        </w:rPr>
        <w:t xml:space="preserve"> </w:t>
      </w:r>
      <w:r w:rsidR="002C650F" w:rsidRPr="002C650F">
        <w:rPr>
          <w:rStyle w:val="Vrazn"/>
          <w:sz w:val="22"/>
          <w:szCs w:val="22"/>
        </w:rPr>
        <w:t xml:space="preserve">Z. z. o pedagogickej </w:t>
      </w:r>
      <w:r w:rsidR="00DF4FD2">
        <w:rPr>
          <w:rStyle w:val="Vrazn"/>
          <w:sz w:val="22"/>
          <w:szCs w:val="22"/>
        </w:rPr>
        <w:t xml:space="preserve">dokumentácii </w:t>
      </w:r>
      <w:r w:rsidR="002C650F" w:rsidRPr="002C650F">
        <w:rPr>
          <w:rStyle w:val="Vrazn"/>
          <w:sz w:val="22"/>
          <w:szCs w:val="22"/>
        </w:rPr>
        <w:t>a ďalšej dokumentácii</w:t>
      </w:r>
      <w:r w:rsidR="002C650F" w:rsidRPr="002C650F">
        <w:rPr>
          <w:sz w:val="22"/>
          <w:szCs w:val="22"/>
        </w:rPr>
        <w:t xml:space="preserve"> </w:t>
      </w:r>
      <w:r w:rsidR="002C650F">
        <w:rPr>
          <w:sz w:val="22"/>
          <w:szCs w:val="22"/>
        </w:rPr>
        <w:t xml:space="preserve">                                                                                               </w:t>
      </w:r>
      <w:r w:rsidR="002C650F" w:rsidRPr="002C650F">
        <w:rPr>
          <w:sz w:val="22"/>
          <w:szCs w:val="22"/>
        </w:rPr>
        <w:t>(v rámci evidencie stravníkov zariadenia školského stravovania</w:t>
      </w:r>
      <w:r w:rsidR="002C650F">
        <w:rPr>
          <w:sz w:val="22"/>
          <w:szCs w:val="22"/>
        </w:rPr>
        <w:t>)</w:t>
      </w:r>
      <w:bookmarkStart w:id="0" w:name="_GoBack"/>
      <w:bookmarkEnd w:id="0"/>
    </w:p>
    <w:p w14:paraId="4C4FA0C1" w14:textId="25D6D7DE" w:rsidR="009222AA" w:rsidRPr="009222AA" w:rsidRDefault="009222AA" w:rsidP="00F97418">
      <w:pPr>
        <w:spacing w:before="34"/>
        <w:ind w:right="92"/>
        <w:contextualSpacing/>
        <w:rPr>
          <w:sz w:val="22"/>
          <w:szCs w:val="22"/>
        </w:rPr>
      </w:pPr>
    </w:p>
    <w:p w14:paraId="0C2E6190" w14:textId="2C7006E8" w:rsidR="009222AA" w:rsidRDefault="009222AA" w:rsidP="009222AA">
      <w:pPr>
        <w:spacing w:before="34"/>
        <w:ind w:right="92"/>
        <w:contextualSpacing/>
      </w:pPr>
      <w:r>
        <w:t xml:space="preserve">Meno a priezvisko: ............................................................... Trieda: </w:t>
      </w:r>
      <w:r w:rsidR="00ED773D">
        <w:t>SENIOR</w:t>
      </w:r>
    </w:p>
    <w:p w14:paraId="44554EC1" w14:textId="64EE1E97" w:rsidR="009222AA" w:rsidRDefault="009222AA" w:rsidP="009222AA">
      <w:pPr>
        <w:spacing w:before="34"/>
        <w:ind w:right="92"/>
        <w:contextualSpacing/>
      </w:pPr>
      <w:r>
        <w:t>Adresa bydliska: ................................................................................................................................................</w:t>
      </w:r>
    </w:p>
    <w:p w14:paraId="092AEF8E" w14:textId="556C533A" w:rsidR="009222AA" w:rsidRDefault="009222AA" w:rsidP="009222AA">
      <w:pPr>
        <w:spacing w:before="34"/>
        <w:ind w:right="92"/>
        <w:contextualSpacing/>
      </w:pPr>
      <w:r>
        <w:t>Tel. kontakt: .......................................................................................................................................................</w:t>
      </w:r>
    </w:p>
    <w:p w14:paraId="20E7CC0F" w14:textId="77777777" w:rsidR="00224968" w:rsidRDefault="009222AA" w:rsidP="009222AA">
      <w:pPr>
        <w:spacing w:before="34"/>
        <w:ind w:right="92"/>
        <w:contextualSpacing/>
      </w:pPr>
      <w:r>
        <w:t xml:space="preserve">Číslo bankového spojenia vo formáte IBAN:  </w:t>
      </w:r>
    </w:p>
    <w:p w14:paraId="2A12E288" w14:textId="1D43A744" w:rsidR="009222AA" w:rsidRPr="00224968" w:rsidRDefault="009222AA" w:rsidP="009222AA">
      <w:pPr>
        <w:spacing w:before="34"/>
        <w:ind w:right="92"/>
        <w:contextualSpacing/>
        <w:rPr>
          <w:sz w:val="28"/>
          <w:szCs w:val="28"/>
        </w:rPr>
      </w:pPr>
      <w:r w:rsidRPr="00224968">
        <w:rPr>
          <w:sz w:val="28"/>
          <w:szCs w:val="28"/>
        </w:rPr>
        <w:t>SK _</w:t>
      </w:r>
      <w:r w:rsidR="00464837">
        <w:rPr>
          <w:sz w:val="28"/>
          <w:szCs w:val="28"/>
        </w:rPr>
        <w:t>_</w:t>
      </w:r>
      <w:r w:rsidRPr="00224968">
        <w:rPr>
          <w:sz w:val="28"/>
          <w:szCs w:val="28"/>
        </w:rPr>
        <w:t xml:space="preserve"> _</w:t>
      </w:r>
      <w:r w:rsidR="00464837">
        <w:rPr>
          <w:sz w:val="28"/>
          <w:szCs w:val="28"/>
        </w:rPr>
        <w:t>_</w:t>
      </w:r>
      <w:r w:rsidRPr="00224968">
        <w:rPr>
          <w:sz w:val="28"/>
          <w:szCs w:val="28"/>
        </w:rPr>
        <w:t xml:space="preserve">   </w:t>
      </w:r>
      <w:r w:rsidR="00464837">
        <w:rPr>
          <w:sz w:val="28"/>
          <w:szCs w:val="28"/>
        </w:rPr>
        <w:t>_</w:t>
      </w:r>
      <w:r w:rsidRPr="00224968">
        <w:rPr>
          <w:sz w:val="28"/>
          <w:szCs w:val="28"/>
        </w:rPr>
        <w:t>_ _</w:t>
      </w:r>
      <w:r w:rsidR="00464837">
        <w:rPr>
          <w:sz w:val="28"/>
          <w:szCs w:val="28"/>
        </w:rPr>
        <w:t>_</w:t>
      </w:r>
      <w:r w:rsidRPr="00224968">
        <w:rPr>
          <w:sz w:val="28"/>
          <w:szCs w:val="28"/>
        </w:rPr>
        <w:t xml:space="preserve"> _</w:t>
      </w:r>
      <w:r w:rsidR="00464837">
        <w:rPr>
          <w:sz w:val="28"/>
          <w:szCs w:val="28"/>
        </w:rPr>
        <w:t>_</w:t>
      </w:r>
      <w:r w:rsidRPr="00224968">
        <w:rPr>
          <w:sz w:val="28"/>
          <w:szCs w:val="28"/>
        </w:rPr>
        <w:t xml:space="preserve"> _</w:t>
      </w:r>
      <w:r w:rsidR="00464837">
        <w:rPr>
          <w:sz w:val="28"/>
          <w:szCs w:val="28"/>
        </w:rPr>
        <w:t>_</w:t>
      </w:r>
      <w:r w:rsidRPr="00224968">
        <w:rPr>
          <w:sz w:val="28"/>
          <w:szCs w:val="28"/>
        </w:rPr>
        <w:t xml:space="preserve">    _</w:t>
      </w:r>
      <w:r w:rsidR="00464837">
        <w:rPr>
          <w:sz w:val="28"/>
          <w:szCs w:val="28"/>
        </w:rPr>
        <w:t>_</w:t>
      </w:r>
      <w:r w:rsidRPr="00224968">
        <w:rPr>
          <w:sz w:val="28"/>
          <w:szCs w:val="28"/>
        </w:rPr>
        <w:t xml:space="preserve"> _</w:t>
      </w:r>
      <w:r w:rsidR="00464837">
        <w:rPr>
          <w:sz w:val="28"/>
          <w:szCs w:val="28"/>
        </w:rPr>
        <w:t>_</w:t>
      </w:r>
      <w:r w:rsidRPr="00224968">
        <w:rPr>
          <w:sz w:val="28"/>
          <w:szCs w:val="28"/>
        </w:rPr>
        <w:t xml:space="preserve"> _</w:t>
      </w:r>
      <w:r w:rsidR="00464837">
        <w:rPr>
          <w:sz w:val="28"/>
          <w:szCs w:val="28"/>
        </w:rPr>
        <w:t>_</w:t>
      </w:r>
      <w:r w:rsidRPr="00224968">
        <w:rPr>
          <w:sz w:val="28"/>
          <w:szCs w:val="28"/>
        </w:rPr>
        <w:t xml:space="preserve"> _</w:t>
      </w:r>
      <w:r w:rsidR="00464837">
        <w:rPr>
          <w:sz w:val="28"/>
          <w:szCs w:val="28"/>
        </w:rPr>
        <w:t>_</w:t>
      </w:r>
      <w:r w:rsidRPr="00224968">
        <w:rPr>
          <w:sz w:val="28"/>
          <w:szCs w:val="28"/>
        </w:rPr>
        <w:t xml:space="preserve">   _</w:t>
      </w:r>
      <w:r w:rsidR="00464837">
        <w:rPr>
          <w:sz w:val="28"/>
          <w:szCs w:val="28"/>
        </w:rPr>
        <w:t>_ __ __ __   __ __ __ __   __ __ __ __</w:t>
      </w:r>
    </w:p>
    <w:p w14:paraId="287E8627" w14:textId="1D14784C" w:rsidR="009222AA" w:rsidRDefault="009222AA" w:rsidP="009222AA">
      <w:pPr>
        <w:pStyle w:val="Zkladntext"/>
        <w:spacing w:before="59"/>
        <w:contextualSpacing/>
        <w:rPr>
          <w:sz w:val="18"/>
          <w:szCs w:val="18"/>
        </w:rPr>
      </w:pPr>
      <w:r w:rsidRPr="009222AA">
        <w:rPr>
          <w:sz w:val="18"/>
          <w:szCs w:val="18"/>
        </w:rPr>
        <w:t xml:space="preserve">(v prípade vrátenia preplatkov) </w:t>
      </w:r>
      <w:r w:rsidR="00464837">
        <w:rPr>
          <w:sz w:val="18"/>
          <w:szCs w:val="18"/>
        </w:rPr>
        <w:t xml:space="preserve">  </w:t>
      </w:r>
    </w:p>
    <w:p w14:paraId="6B031A7A" w14:textId="3832CBDC" w:rsidR="004700C0" w:rsidRPr="004700C0" w:rsidRDefault="004700C0" w:rsidP="009222AA">
      <w:pPr>
        <w:pStyle w:val="Zkladntext"/>
        <w:spacing w:before="59"/>
        <w:contextualSpacing/>
        <w:rPr>
          <w:b/>
          <w:bCs/>
          <w:sz w:val="18"/>
          <w:szCs w:val="18"/>
        </w:rPr>
      </w:pPr>
      <w:r w:rsidRPr="004700C0">
        <w:rPr>
          <w:b/>
          <w:bCs/>
          <w:sz w:val="18"/>
          <w:szCs w:val="18"/>
        </w:rPr>
        <w:t>Meno a priezvisk</w:t>
      </w:r>
      <w:r>
        <w:rPr>
          <w:b/>
          <w:bCs/>
          <w:sz w:val="18"/>
          <w:szCs w:val="18"/>
        </w:rPr>
        <w:t>o</w:t>
      </w:r>
      <w:r w:rsidRPr="004700C0">
        <w:rPr>
          <w:b/>
          <w:bCs/>
          <w:sz w:val="18"/>
          <w:szCs w:val="18"/>
        </w:rPr>
        <w:t xml:space="preserve"> majiteľa účtu</w:t>
      </w:r>
      <w:r w:rsidRPr="004700C0">
        <w:rPr>
          <w:sz w:val="18"/>
          <w:szCs w:val="18"/>
        </w:rPr>
        <w:t>:...........................................................................................................................</w:t>
      </w:r>
    </w:p>
    <w:p w14:paraId="7679BDF3" w14:textId="237D024D" w:rsidR="009222AA" w:rsidRPr="009222AA" w:rsidRDefault="009222AA" w:rsidP="00511DA6">
      <w:pPr>
        <w:spacing w:before="100" w:beforeAutospacing="1" w:after="100" w:afterAutospacing="1"/>
        <w:jc w:val="both"/>
        <w:rPr>
          <w:b/>
        </w:rPr>
      </w:pPr>
      <w:r>
        <w:t xml:space="preserve">Spôsob úhrady stravných poplatkov: </w:t>
      </w:r>
      <w:r w:rsidRPr="009222AA">
        <w:rPr>
          <w:b/>
        </w:rPr>
        <w:t xml:space="preserve">bezhotovostný platobný styk </w:t>
      </w:r>
    </w:p>
    <w:p w14:paraId="39778F2C" w14:textId="02B55A14" w:rsidR="009222AA" w:rsidRDefault="009222AA" w:rsidP="00511DA6">
      <w:pPr>
        <w:spacing w:before="100" w:beforeAutospacing="1" w:after="100" w:afterAutospacing="1"/>
        <w:jc w:val="both"/>
      </w:pPr>
      <w:r>
        <w:t xml:space="preserve">Svojim podpisom potvrdzujem, že beriem na vedomie podmienky organizácie režimu stravovania v školskom zariadení a podmienky úhrady nákladov na stravovanie: </w:t>
      </w:r>
    </w:p>
    <w:p w14:paraId="024D5D41" w14:textId="36ECF927" w:rsidR="009222AA" w:rsidRDefault="009222AA" w:rsidP="009222AA">
      <w:pPr>
        <w:pStyle w:val="Odsekzoznamu"/>
        <w:numPr>
          <w:ilvl w:val="0"/>
          <w:numId w:val="7"/>
        </w:numPr>
        <w:spacing w:before="100" w:beforeAutospacing="1" w:after="100" w:afterAutospacing="1"/>
        <w:jc w:val="both"/>
      </w:pPr>
      <w:r>
        <w:t xml:space="preserve">Príspevok na stravovanie sa uhrádza vopred, najneskôr </w:t>
      </w:r>
      <w:r w:rsidRPr="009222AA">
        <w:rPr>
          <w:b/>
        </w:rPr>
        <w:t xml:space="preserve">do </w:t>
      </w:r>
      <w:r w:rsidR="00DF6985">
        <w:rPr>
          <w:b/>
        </w:rPr>
        <w:t>15</w:t>
      </w:r>
      <w:r w:rsidRPr="009222AA">
        <w:rPr>
          <w:b/>
        </w:rPr>
        <w:t>. dňa v mesiaci</w:t>
      </w:r>
    </w:p>
    <w:p w14:paraId="4CE82BAE" w14:textId="77777777" w:rsidR="0060705D" w:rsidRPr="0060705D" w:rsidRDefault="009222AA" w:rsidP="009222AA">
      <w:pPr>
        <w:pStyle w:val="Odsekzoznamu"/>
        <w:numPr>
          <w:ilvl w:val="0"/>
          <w:numId w:val="7"/>
        </w:numPr>
        <w:spacing w:before="100" w:beforeAutospacing="1" w:after="100" w:afterAutospacing="1"/>
        <w:jc w:val="both"/>
        <w:rPr>
          <w:b/>
        </w:rPr>
      </w:pPr>
      <w:r>
        <w:t>Spôsob úhrady: Bankový prevod na IBAN:</w:t>
      </w:r>
    </w:p>
    <w:p w14:paraId="21781ECF" w14:textId="64A945D0" w:rsidR="009222AA" w:rsidRPr="00943887" w:rsidRDefault="009222AA" w:rsidP="0060705D">
      <w:pPr>
        <w:pStyle w:val="Odsekzoznamu"/>
        <w:spacing w:before="100" w:beforeAutospacing="1" w:after="100" w:afterAutospacing="1"/>
        <w:ind w:left="360"/>
        <w:jc w:val="both"/>
        <w:rPr>
          <w:b/>
        </w:rPr>
      </w:pPr>
      <w:r>
        <w:t xml:space="preserve"> </w:t>
      </w:r>
      <w:r w:rsidRPr="0060705D">
        <w:rPr>
          <w:b/>
          <w:sz w:val="28"/>
          <w:szCs w:val="28"/>
        </w:rPr>
        <w:t>SK49 0200 0000 0000 2703 1122</w:t>
      </w:r>
      <w:r>
        <w:rPr>
          <w:b/>
        </w:rPr>
        <w:t xml:space="preserve"> (uvádzať správny variabilný symbol). </w:t>
      </w:r>
      <w:r>
        <w:t xml:space="preserve">Platba v hotovosti sa nevykonáva </w:t>
      </w:r>
      <w:r w:rsidR="00DF6985">
        <w:t>!!</w:t>
      </w:r>
      <w:r>
        <w:t>!</w:t>
      </w:r>
    </w:p>
    <w:p w14:paraId="0049A080" w14:textId="3E0CFAEF" w:rsidR="003C5E1B" w:rsidRPr="003C5E1B" w:rsidRDefault="00943887" w:rsidP="003C5E1B">
      <w:pPr>
        <w:pStyle w:val="Odsekzoznamu"/>
        <w:numPr>
          <w:ilvl w:val="0"/>
          <w:numId w:val="7"/>
        </w:numPr>
        <w:spacing w:before="100" w:beforeAutospacing="1" w:after="100" w:afterAutospacing="1"/>
        <w:jc w:val="both"/>
        <w:rPr>
          <w:b/>
        </w:rPr>
      </w:pPr>
      <w:r>
        <w:t>Stravník je automaticky prihlásený na daný školský rok, až kým sa sám neodhlási</w:t>
      </w:r>
      <w:r w:rsidR="003C5E1B">
        <w:t>.</w:t>
      </w:r>
    </w:p>
    <w:p w14:paraId="79AC8E34" w14:textId="7FF08C27" w:rsidR="00943887" w:rsidRDefault="00943887" w:rsidP="003C5E1B">
      <w:pPr>
        <w:pStyle w:val="Odsekzoznamu"/>
        <w:numPr>
          <w:ilvl w:val="0"/>
          <w:numId w:val="7"/>
        </w:numPr>
        <w:spacing w:before="100" w:beforeAutospacing="1" w:after="100" w:afterAutospacing="1"/>
        <w:ind w:right="-166"/>
        <w:jc w:val="both"/>
        <w:rPr>
          <w:b/>
        </w:rPr>
      </w:pPr>
      <w:r>
        <w:rPr>
          <w:b/>
        </w:rPr>
        <w:t xml:space="preserve">Možnosti prihlasovania/odhlasovania zo stravy je deň vopred do 14:00hod. </w:t>
      </w:r>
      <w:r w:rsidR="003C5E1B">
        <w:rPr>
          <w:b/>
        </w:rPr>
        <w:t>na tel. čísle: 0910/504499</w:t>
      </w:r>
    </w:p>
    <w:p w14:paraId="1BD68E4A" w14:textId="0A088AA5" w:rsidR="00943887" w:rsidRPr="00943887" w:rsidRDefault="00943887" w:rsidP="00943887">
      <w:pPr>
        <w:pStyle w:val="Odsekzoznamu"/>
        <w:spacing w:before="100" w:beforeAutospacing="1" w:after="100" w:afterAutospacing="1"/>
        <w:ind w:left="360"/>
        <w:jc w:val="both"/>
        <w:rPr>
          <w:b/>
        </w:rPr>
      </w:pPr>
      <w:r>
        <w:rPr>
          <w:b/>
        </w:rPr>
        <w:t>alebo mailom jedalen@obeckvetoslavov.sk</w:t>
      </w:r>
    </w:p>
    <w:p w14:paraId="5BB1DF50" w14:textId="77777777" w:rsidR="00DF6985" w:rsidRDefault="00DF6985" w:rsidP="009222AA">
      <w:pPr>
        <w:pStyle w:val="Odsekzoznamu"/>
        <w:numPr>
          <w:ilvl w:val="0"/>
          <w:numId w:val="7"/>
        </w:numPr>
        <w:spacing w:before="100" w:beforeAutospacing="1" w:after="100" w:afterAutospacing="1"/>
        <w:jc w:val="both"/>
      </w:pPr>
      <w:r w:rsidRPr="00DF6985">
        <w:t xml:space="preserve">Za neodobratú, alebo včas neodhlásenú stravu sa finančná </w:t>
      </w:r>
      <w:r>
        <w:t xml:space="preserve">ani vecná </w:t>
      </w:r>
      <w:r w:rsidRPr="00DF6985">
        <w:t>náhrada</w:t>
      </w:r>
      <w:r>
        <w:t xml:space="preserve"> neposkytuje</w:t>
      </w:r>
    </w:p>
    <w:p w14:paraId="3C4EEC81" w14:textId="77777777" w:rsidR="00DF6985" w:rsidRDefault="00DF6985" w:rsidP="009222AA">
      <w:pPr>
        <w:pStyle w:val="Odsekzoznamu"/>
        <w:numPr>
          <w:ilvl w:val="0"/>
          <w:numId w:val="7"/>
        </w:numPr>
        <w:spacing w:before="100" w:beforeAutospacing="1" w:after="100" w:afterAutospacing="1"/>
        <w:jc w:val="both"/>
      </w:pPr>
      <w:r>
        <w:t>Preplatky za stravu budú vrátené po ukončení školského roka na účet uvedený v zápisnom lístku</w:t>
      </w:r>
    </w:p>
    <w:p w14:paraId="1C781E8C" w14:textId="05512D56" w:rsidR="00ED773D" w:rsidRDefault="00DF6985" w:rsidP="00ED773D">
      <w:pPr>
        <w:pStyle w:val="Odsekzoznamu"/>
        <w:numPr>
          <w:ilvl w:val="0"/>
          <w:numId w:val="7"/>
        </w:numPr>
        <w:spacing w:before="100" w:beforeAutospacing="1" w:after="100" w:afterAutospacing="1"/>
        <w:jc w:val="both"/>
      </w:pPr>
      <w:r>
        <w:t>Výška príspevku na čiastočnú úhradu nákladov, ktoré uhrádza stravník</w:t>
      </w:r>
      <w:r w:rsidR="00ED773D">
        <w:t>,</w:t>
      </w:r>
      <w:r>
        <w:t xml:space="preserve"> sa stanovuje ako súčet nákladov na nákup potravín a režijných nákladov </w:t>
      </w:r>
      <w:r w:rsidR="00ED773D">
        <w:t>v zmysle</w:t>
      </w:r>
      <w:r>
        <w:t xml:space="preserve"> VZN 05/2025 </w:t>
      </w:r>
      <w:r w:rsidR="00ED773D" w:rsidRPr="00ED773D">
        <w:t xml:space="preserve">v súlade s finančnými pásmami vydanými Ministerstvom školstva, vedy, výskumu a športu Slovenskej republiky </w:t>
      </w:r>
      <w:r>
        <w:t>nasledovne:</w:t>
      </w:r>
      <w:r w:rsidR="00ED773D">
        <w:t xml:space="preserve"> </w:t>
      </w:r>
    </w:p>
    <w:tbl>
      <w:tblPr>
        <w:tblpPr w:leftFromText="141" w:rightFromText="141" w:vertAnchor="text" w:horzAnchor="margin" w:tblpXSpec="center" w:tblpY="180"/>
        <w:tblW w:w="626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26"/>
        <w:gridCol w:w="2216"/>
        <w:gridCol w:w="1624"/>
      </w:tblGrid>
      <w:tr w:rsidR="00ED773D" w14:paraId="24ECFEBD" w14:textId="77777777" w:rsidTr="00F97418">
        <w:trPr>
          <w:trHeight w:val="342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8B0F5" w14:textId="77777777" w:rsidR="00ED773D" w:rsidRDefault="00ED773D" w:rsidP="00ED773D">
            <w:pPr>
              <w:jc w:val="center"/>
            </w:pP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98782" w14:textId="77777777" w:rsidR="00ED773D" w:rsidRDefault="00ED773D" w:rsidP="00ED773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Zamestnanci a   iné fyzické osoby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084A1" w14:textId="77777777" w:rsidR="00ED773D" w:rsidRDefault="00ED773D" w:rsidP="00ED773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Dôchodcovia</w:t>
            </w:r>
          </w:p>
        </w:tc>
      </w:tr>
      <w:tr w:rsidR="00F97418" w14:paraId="50E1CADC" w14:textId="77777777" w:rsidTr="00F97418">
        <w:trPr>
          <w:trHeight w:val="342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6686F" w14:textId="77777777" w:rsidR="00F97418" w:rsidRDefault="00F97418" w:rsidP="00ED773D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Obed</w:t>
            </w:r>
          </w:p>
          <w:p w14:paraId="02CBC3D1" w14:textId="19C1539A" w:rsidR="00F97418" w:rsidRDefault="00F97418" w:rsidP="00ED773D">
            <w:pPr>
              <w:jc w:val="center"/>
            </w:pPr>
            <w:r>
              <w:rPr>
                <w:bCs/>
                <w:color w:val="000000"/>
              </w:rPr>
              <w:t>(stravné 4. finančné pásmo)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23E11F" w14:textId="28B0F64A" w:rsidR="00F97418" w:rsidRDefault="00F97418" w:rsidP="00ED773D">
            <w:pPr>
              <w:jc w:val="center"/>
              <w:rPr>
                <w:b/>
                <w:color w:val="000000"/>
              </w:rPr>
            </w:pPr>
            <w:r>
              <w:rPr>
                <w:bCs/>
                <w:color w:val="000000"/>
              </w:rPr>
              <w:t>2,60 €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8044F2" w14:textId="27E54954" w:rsidR="00F97418" w:rsidRDefault="00F97418" w:rsidP="00ED773D">
            <w:pPr>
              <w:jc w:val="center"/>
              <w:rPr>
                <w:b/>
                <w:color w:val="000000"/>
              </w:rPr>
            </w:pPr>
            <w:r>
              <w:rPr>
                <w:bCs/>
                <w:color w:val="000000"/>
              </w:rPr>
              <w:t>2,60 €</w:t>
            </w:r>
          </w:p>
        </w:tc>
      </w:tr>
      <w:tr w:rsidR="00F97418" w14:paraId="598F3404" w14:textId="77777777" w:rsidTr="00F97418">
        <w:trPr>
          <w:trHeight w:val="185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E06A1" w14:textId="49372900" w:rsidR="00F97418" w:rsidRDefault="00F97418" w:rsidP="00ED773D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Réžia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10F36E" w14:textId="2399702B" w:rsidR="00F97418" w:rsidRDefault="00F97418" w:rsidP="00ED773D">
            <w:pPr>
              <w:jc w:val="center"/>
              <w:rPr>
                <w:bCs/>
                <w:color w:val="000000"/>
              </w:rPr>
            </w:pPr>
            <w:r>
              <w:rPr>
                <w:bCs/>
              </w:rPr>
              <w:t>režijné náklady v plnej výške*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578B7E" w14:textId="1574FD32" w:rsidR="00F97418" w:rsidRDefault="00F97418" w:rsidP="00ED773D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1,00 €</w:t>
            </w:r>
          </w:p>
        </w:tc>
      </w:tr>
      <w:tr w:rsidR="00F97418" w14:paraId="71AE4B66" w14:textId="77777777" w:rsidTr="00F97418">
        <w:trPr>
          <w:trHeight w:val="175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B7616" w14:textId="6ADDBD53" w:rsidR="00F97418" w:rsidRDefault="00F97418" w:rsidP="00ED773D">
            <w:pPr>
              <w:jc w:val="center"/>
              <w:rPr>
                <w:bCs/>
                <w:color w:val="000000"/>
              </w:rPr>
            </w:pPr>
            <w:r>
              <w:rPr>
                <w:b/>
                <w:color w:val="000000"/>
              </w:rPr>
              <w:t>Stravné + réžia spolu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E14C4" w14:textId="59D1276C" w:rsidR="00F97418" w:rsidRDefault="00F97418" w:rsidP="00ED773D">
            <w:pPr>
              <w:jc w:val="center"/>
              <w:rPr>
                <w:bCs/>
                <w:color w:val="000000"/>
              </w:rPr>
            </w:pPr>
            <w:r>
              <w:rPr>
                <w:b/>
                <w:color w:val="000000"/>
              </w:rPr>
              <w:t>2,60 € + réžia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F76D4" w14:textId="4DBD9A03" w:rsidR="00F97418" w:rsidRDefault="00F97418" w:rsidP="00ED773D">
            <w:pPr>
              <w:jc w:val="center"/>
              <w:rPr>
                <w:bCs/>
                <w:color w:val="000000"/>
              </w:rPr>
            </w:pPr>
            <w:r>
              <w:rPr>
                <w:b/>
                <w:color w:val="000000"/>
              </w:rPr>
              <w:t>3,60 €</w:t>
            </w:r>
          </w:p>
        </w:tc>
      </w:tr>
    </w:tbl>
    <w:p w14:paraId="3372356F" w14:textId="259D3E9F" w:rsidR="00DF6985" w:rsidRDefault="00DF6985" w:rsidP="00ED773D">
      <w:pPr>
        <w:pStyle w:val="Odsekzoznamu"/>
        <w:spacing w:before="100" w:beforeAutospacing="1" w:after="100" w:afterAutospacing="1"/>
        <w:ind w:left="360"/>
        <w:jc w:val="both"/>
      </w:pPr>
    </w:p>
    <w:p w14:paraId="0F8B4DD5" w14:textId="77777777" w:rsidR="00ED773D" w:rsidRDefault="00ED773D" w:rsidP="00ED773D">
      <w:pPr>
        <w:pStyle w:val="Odsekzoznamu"/>
        <w:spacing w:before="100" w:beforeAutospacing="1" w:after="100" w:afterAutospacing="1"/>
        <w:ind w:left="360"/>
        <w:jc w:val="center"/>
      </w:pPr>
    </w:p>
    <w:p w14:paraId="00B629DA" w14:textId="77777777" w:rsidR="00DF6985" w:rsidRDefault="00DF6985" w:rsidP="00DF6985">
      <w:pPr>
        <w:pStyle w:val="Odsekzoznamu"/>
        <w:ind w:left="360"/>
        <w:jc w:val="center"/>
      </w:pPr>
    </w:p>
    <w:p w14:paraId="14EFE57B" w14:textId="77777777" w:rsidR="00DF6985" w:rsidRDefault="00DF6985" w:rsidP="00DF6985">
      <w:pPr>
        <w:spacing w:before="120"/>
        <w:jc w:val="center"/>
      </w:pPr>
    </w:p>
    <w:p w14:paraId="7AC06A3D" w14:textId="77777777" w:rsidR="00DF6985" w:rsidRDefault="00DF6985" w:rsidP="00DF6985">
      <w:pPr>
        <w:spacing w:before="120"/>
        <w:jc w:val="center"/>
      </w:pPr>
    </w:p>
    <w:p w14:paraId="3E0A2F9B" w14:textId="77777777" w:rsidR="00DF6985" w:rsidRDefault="00DF6985" w:rsidP="00DF6985">
      <w:pPr>
        <w:spacing w:before="120"/>
        <w:jc w:val="center"/>
      </w:pPr>
    </w:p>
    <w:p w14:paraId="4C95C237" w14:textId="30DA4C93" w:rsidR="007A2FC8" w:rsidRDefault="007A2FC8" w:rsidP="004700C0">
      <w:pPr>
        <w:spacing w:before="120"/>
        <w:rPr>
          <w:sz w:val="20"/>
          <w:szCs w:val="20"/>
        </w:rPr>
      </w:pPr>
    </w:p>
    <w:p w14:paraId="41B882B6" w14:textId="77777777" w:rsidR="007A2FC8" w:rsidRDefault="007A2FC8" w:rsidP="004700C0">
      <w:pPr>
        <w:spacing w:before="120"/>
        <w:rPr>
          <w:sz w:val="20"/>
          <w:szCs w:val="20"/>
        </w:rPr>
      </w:pPr>
    </w:p>
    <w:p w14:paraId="04B863D3" w14:textId="77777777" w:rsidR="007A2FC8" w:rsidRDefault="00DF6985" w:rsidP="004700C0">
      <w:pPr>
        <w:spacing w:before="120"/>
        <w:rPr>
          <w:sz w:val="20"/>
          <w:szCs w:val="20"/>
        </w:rPr>
      </w:pPr>
      <w:r w:rsidRPr="00ED773D">
        <w:rPr>
          <w:sz w:val="20"/>
          <w:szCs w:val="20"/>
        </w:rPr>
        <w:t>Pozn.: *Výšku režijných nákladov určí zriaďovateľ v spolupráci s vedúcou školskej jedálne po uplynutí kalendárneho roka</w:t>
      </w:r>
    </w:p>
    <w:p w14:paraId="1E31D341" w14:textId="28489CE9" w:rsidR="00823A8F" w:rsidRPr="004700C0" w:rsidRDefault="00ED773D" w:rsidP="004700C0">
      <w:pPr>
        <w:spacing w:before="120"/>
        <w:rPr>
          <w:rFonts w:eastAsia="Calibri"/>
          <w:sz w:val="20"/>
          <w:szCs w:val="20"/>
          <w:lang w:eastAsia="en-US"/>
        </w:rPr>
      </w:pPr>
      <w:r w:rsidRPr="000A3C15">
        <w:rPr>
          <w:sz w:val="16"/>
          <w:szCs w:val="16"/>
        </w:rPr>
        <w:t>Sv</w:t>
      </w:r>
      <w:r w:rsidR="00224968">
        <w:rPr>
          <w:sz w:val="16"/>
          <w:szCs w:val="16"/>
        </w:rPr>
        <w:t>o</w:t>
      </w:r>
      <w:r w:rsidRPr="000A3C15">
        <w:rPr>
          <w:sz w:val="16"/>
          <w:szCs w:val="16"/>
        </w:rPr>
        <w:t>jím podpisom v súlade s príslušnými ustanoveniami zákona</w:t>
      </w:r>
      <w:r w:rsidR="002C650F">
        <w:rPr>
          <w:sz w:val="16"/>
          <w:szCs w:val="16"/>
        </w:rPr>
        <w:t xml:space="preserve"> č. 18/2018 Z. z.</w:t>
      </w:r>
      <w:r w:rsidRPr="000A3C15">
        <w:rPr>
          <w:sz w:val="16"/>
          <w:szCs w:val="16"/>
        </w:rPr>
        <w:t xml:space="preserve"> o ochrane osobných údajov </w:t>
      </w:r>
      <w:r w:rsidR="002C650F">
        <w:rPr>
          <w:sz w:val="16"/>
          <w:szCs w:val="16"/>
        </w:rPr>
        <w:t xml:space="preserve">v znení neskorších predpisov </w:t>
      </w:r>
      <w:r w:rsidRPr="000A3C15">
        <w:rPr>
          <w:sz w:val="16"/>
          <w:szCs w:val="16"/>
        </w:rPr>
        <w:t>udeľujem súhlas so</w:t>
      </w:r>
      <w:r>
        <w:rPr>
          <w:sz w:val="16"/>
          <w:szCs w:val="16"/>
        </w:rPr>
        <w:t xml:space="preserve"> </w:t>
      </w:r>
      <w:r w:rsidRPr="000A3C15">
        <w:rPr>
          <w:sz w:val="16"/>
          <w:szCs w:val="16"/>
        </w:rPr>
        <w:t xml:space="preserve">spracúvaním osobných údajov </w:t>
      </w:r>
      <w:r>
        <w:rPr>
          <w:sz w:val="16"/>
          <w:szCs w:val="16"/>
        </w:rPr>
        <w:t xml:space="preserve">prevádzkovateľovi ŠJ pri MŠ Kvetoslavov, </w:t>
      </w:r>
      <w:r w:rsidR="002C650F">
        <w:rPr>
          <w:sz w:val="16"/>
          <w:szCs w:val="16"/>
        </w:rPr>
        <w:t>Hlavná ulica 264/67, 930 41  Kvetoslavov</w:t>
      </w:r>
      <w:r w:rsidRPr="000A3C15">
        <w:rPr>
          <w:sz w:val="16"/>
          <w:szCs w:val="16"/>
        </w:rPr>
        <w:t xml:space="preserve"> pre účel poskytnutia stravovania, po</w:t>
      </w:r>
      <w:r w:rsidR="002C650F">
        <w:rPr>
          <w:sz w:val="16"/>
          <w:szCs w:val="16"/>
        </w:rPr>
        <w:t xml:space="preserve"> </w:t>
      </w:r>
      <w:r w:rsidRPr="000A3C15">
        <w:rPr>
          <w:sz w:val="16"/>
          <w:szCs w:val="16"/>
        </w:rPr>
        <w:t>dobu prijatia do zariadenia školského stravovania. Som si vedomý/á, že tento súhlas môžem kedykoľvek odvolať.</w:t>
      </w:r>
      <w:r w:rsidR="002C650F">
        <w:rPr>
          <w:sz w:val="16"/>
          <w:szCs w:val="16"/>
        </w:rPr>
        <w:t xml:space="preserve"> </w:t>
      </w:r>
      <w:r w:rsidRPr="000A3C15">
        <w:rPr>
          <w:sz w:val="16"/>
          <w:szCs w:val="16"/>
        </w:rPr>
        <w:t>Odvolanie súhlasu nemá vplyv na zákonnosť spracúvania vychádzajúceho zo súhlasu pred jeho odvolaním</w:t>
      </w:r>
      <w:r w:rsidR="002C650F">
        <w:rPr>
          <w:sz w:val="16"/>
          <w:szCs w:val="16"/>
        </w:rPr>
        <w:t>.</w:t>
      </w:r>
      <w:r w:rsidR="0049620C">
        <w:rPr>
          <w:sz w:val="16"/>
          <w:szCs w:val="16"/>
        </w:rPr>
        <w:t xml:space="preserve"> </w:t>
      </w:r>
    </w:p>
    <w:p w14:paraId="20B2ED57" w14:textId="0416EE29" w:rsidR="00A50BF8" w:rsidRDefault="002C650F" w:rsidP="00F97418">
      <w:pPr>
        <w:spacing w:before="100" w:beforeAutospacing="1" w:after="100" w:afterAutospacing="1"/>
        <w:jc w:val="both"/>
      </w:pPr>
      <w:r>
        <w:t>V Kvetoslavove: dňa .............................................                   Podpis: .....................................................</w:t>
      </w:r>
    </w:p>
    <w:sectPr w:rsidR="00A50BF8" w:rsidSect="004700C0">
      <w:footerReference w:type="default" r:id="rId7"/>
      <w:headerReference w:type="first" r:id="rId8"/>
      <w:footerReference w:type="first" r:id="rId9"/>
      <w:pgSz w:w="11906" w:h="16838"/>
      <w:pgMar w:top="426" w:right="720" w:bottom="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FAB60A" w14:textId="77777777" w:rsidR="00B00525" w:rsidRDefault="00B00525" w:rsidP="00036596">
      <w:r>
        <w:separator/>
      </w:r>
    </w:p>
  </w:endnote>
  <w:endnote w:type="continuationSeparator" w:id="0">
    <w:p w14:paraId="0DB451CF" w14:textId="77777777" w:rsidR="00B00525" w:rsidRDefault="00B00525" w:rsidP="00036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3D1DF1" w14:textId="66FFE053" w:rsidR="0025594A" w:rsidRPr="00D45129" w:rsidRDefault="006C2B3F" w:rsidP="005B6A52">
    <w:pPr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 w:rsidR="0025594A" w:rsidRPr="00D45129"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  <w:t xml:space="preserve">                                                                                                    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2445DC" w14:textId="06BFB888" w:rsidR="000051D3" w:rsidRDefault="000051D3" w:rsidP="000051D3">
    <w:pPr>
      <w:rPr>
        <w:sz w:val="18"/>
        <w:szCs w:val="18"/>
      </w:rPr>
    </w:pPr>
    <w:r>
      <w:rPr>
        <w:sz w:val="16"/>
        <w:szCs w:val="16"/>
      </w:rPr>
      <w:t xml:space="preserve">                                                                                                                      </w:t>
    </w:r>
  </w:p>
  <w:p w14:paraId="235E168F" w14:textId="5B3AA329" w:rsidR="000051D3" w:rsidRPr="00767486" w:rsidRDefault="000051D3" w:rsidP="00767486">
    <w:pPr>
      <w:jc w:val="right"/>
      <w:rPr>
        <w:sz w:val="16"/>
        <w:szCs w:val="16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 w:rsidRPr="00D45129">
      <w:rPr>
        <w:sz w:val="16"/>
        <w:szCs w:val="16"/>
      </w:rPr>
      <w:t xml:space="preserve"> </w:t>
    </w:r>
    <w:r>
      <w:rPr>
        <w:sz w:val="16"/>
        <w:szCs w:val="16"/>
      </w:rPr>
      <w:t xml:space="preserve">                                                                 </w:t>
    </w:r>
    <w:r w:rsidR="00767486" w:rsidRPr="00D45129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5B2B2" w14:textId="77777777" w:rsidR="00B00525" w:rsidRDefault="00B00525" w:rsidP="00036596">
      <w:r>
        <w:separator/>
      </w:r>
    </w:p>
  </w:footnote>
  <w:footnote w:type="continuationSeparator" w:id="0">
    <w:p w14:paraId="4AC085D0" w14:textId="77777777" w:rsidR="00B00525" w:rsidRDefault="00B00525" w:rsidP="000365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60085D" w14:textId="3DB6962F" w:rsidR="009222AA" w:rsidRPr="002C650F" w:rsidRDefault="009222AA" w:rsidP="009222AA">
    <w:pPr>
      <w:jc w:val="center"/>
      <w:rPr>
        <w:b/>
        <w:bCs/>
        <w:sz w:val="28"/>
        <w:szCs w:val="28"/>
      </w:rPr>
    </w:pPr>
    <w:r w:rsidRPr="002C650F">
      <w:rPr>
        <w:b/>
        <w:bCs/>
        <w:sz w:val="28"/>
        <w:szCs w:val="28"/>
      </w:rPr>
      <w:t>Školská jedáleň pri MŠ Kvetoslavov, Hlavná ulica 264/67, 930 41  Kvetoslavov</w:t>
    </w:r>
  </w:p>
  <w:p w14:paraId="2F2C7878" w14:textId="6ED99BD0" w:rsidR="000051D3" w:rsidRDefault="000051D3" w:rsidP="000051D3">
    <w:pPr>
      <w:pBdr>
        <w:bottom w:val="single" w:sz="12" w:space="1" w:color="auto"/>
      </w:pBdr>
      <w:tabs>
        <w:tab w:val="right" w:pos="9072"/>
      </w:tabs>
      <w:rPr>
        <w:b/>
        <w:sz w:val="28"/>
        <w:szCs w:val="28"/>
      </w:rPr>
    </w:pPr>
    <w:r>
      <w:rPr>
        <w:b/>
        <w:sz w:val="28"/>
        <w:szCs w:val="28"/>
      </w:rPr>
      <w:tab/>
    </w:r>
  </w:p>
  <w:p w14:paraId="2A8B7EF1" w14:textId="77777777" w:rsidR="000051D3" w:rsidRDefault="000051D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89185E"/>
    <w:multiLevelType w:val="hybridMultilevel"/>
    <w:tmpl w:val="8732153E"/>
    <w:lvl w:ilvl="0" w:tplc="CF1AD136">
      <w:start w:val="93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9E5573"/>
    <w:multiLevelType w:val="hybridMultilevel"/>
    <w:tmpl w:val="81309962"/>
    <w:lvl w:ilvl="0" w:tplc="BE74D792">
      <w:start w:val="8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B02D3B"/>
    <w:multiLevelType w:val="hybridMultilevel"/>
    <w:tmpl w:val="3C701F86"/>
    <w:lvl w:ilvl="0" w:tplc="C3ECB41C">
      <w:start w:val="917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6CBA64A8"/>
    <w:multiLevelType w:val="hybridMultilevel"/>
    <w:tmpl w:val="856633F0"/>
    <w:lvl w:ilvl="0" w:tplc="774AD4E8">
      <w:start w:val="201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6EF74D06"/>
    <w:multiLevelType w:val="multilevel"/>
    <w:tmpl w:val="5A5C0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9BF5C3D"/>
    <w:multiLevelType w:val="hybridMultilevel"/>
    <w:tmpl w:val="4FDC2272"/>
    <w:lvl w:ilvl="0" w:tplc="D6A284AC">
      <w:start w:val="201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7A3A48B9"/>
    <w:multiLevelType w:val="multilevel"/>
    <w:tmpl w:val="6D0CC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A52"/>
    <w:rsid w:val="00000229"/>
    <w:rsid w:val="000051D3"/>
    <w:rsid w:val="00006A11"/>
    <w:rsid w:val="00015248"/>
    <w:rsid w:val="00017048"/>
    <w:rsid w:val="0002179F"/>
    <w:rsid w:val="00023E68"/>
    <w:rsid w:val="00026888"/>
    <w:rsid w:val="00027AF9"/>
    <w:rsid w:val="00030394"/>
    <w:rsid w:val="00031390"/>
    <w:rsid w:val="00036596"/>
    <w:rsid w:val="00044280"/>
    <w:rsid w:val="00044619"/>
    <w:rsid w:val="00047BF6"/>
    <w:rsid w:val="00053503"/>
    <w:rsid w:val="000546C3"/>
    <w:rsid w:val="00066B00"/>
    <w:rsid w:val="00071A12"/>
    <w:rsid w:val="00077027"/>
    <w:rsid w:val="00080121"/>
    <w:rsid w:val="00086A54"/>
    <w:rsid w:val="000906EC"/>
    <w:rsid w:val="00090C51"/>
    <w:rsid w:val="00093A4B"/>
    <w:rsid w:val="00094FD6"/>
    <w:rsid w:val="00096335"/>
    <w:rsid w:val="00097091"/>
    <w:rsid w:val="000A0F68"/>
    <w:rsid w:val="000A30FA"/>
    <w:rsid w:val="000A3DA0"/>
    <w:rsid w:val="000B50B4"/>
    <w:rsid w:val="000C0B43"/>
    <w:rsid w:val="000C67C4"/>
    <w:rsid w:val="000D7860"/>
    <w:rsid w:val="000E4195"/>
    <w:rsid w:val="000E47D4"/>
    <w:rsid w:val="000F29AA"/>
    <w:rsid w:val="000F2C86"/>
    <w:rsid w:val="001069AF"/>
    <w:rsid w:val="001122DF"/>
    <w:rsid w:val="00113904"/>
    <w:rsid w:val="00113E8B"/>
    <w:rsid w:val="0011543A"/>
    <w:rsid w:val="00115A9F"/>
    <w:rsid w:val="00116DC7"/>
    <w:rsid w:val="00116F43"/>
    <w:rsid w:val="00126F37"/>
    <w:rsid w:val="00131F82"/>
    <w:rsid w:val="001334BF"/>
    <w:rsid w:val="001355BC"/>
    <w:rsid w:val="0014327E"/>
    <w:rsid w:val="00144F7A"/>
    <w:rsid w:val="00147C6B"/>
    <w:rsid w:val="00150ABD"/>
    <w:rsid w:val="00151A3B"/>
    <w:rsid w:val="0015334D"/>
    <w:rsid w:val="00157202"/>
    <w:rsid w:val="00157F85"/>
    <w:rsid w:val="00162C6C"/>
    <w:rsid w:val="00164DCE"/>
    <w:rsid w:val="00170738"/>
    <w:rsid w:val="0017525D"/>
    <w:rsid w:val="00175DB0"/>
    <w:rsid w:val="00177237"/>
    <w:rsid w:val="00197DAF"/>
    <w:rsid w:val="001A4D34"/>
    <w:rsid w:val="001A7C67"/>
    <w:rsid w:val="001B1D6D"/>
    <w:rsid w:val="001B32E4"/>
    <w:rsid w:val="001B4940"/>
    <w:rsid w:val="001C4CA9"/>
    <w:rsid w:val="001C7679"/>
    <w:rsid w:val="001C7EE6"/>
    <w:rsid w:val="001D6E91"/>
    <w:rsid w:val="001E3A7A"/>
    <w:rsid w:val="001E7C4E"/>
    <w:rsid w:val="001F124E"/>
    <w:rsid w:val="001F4AD6"/>
    <w:rsid w:val="00207BF7"/>
    <w:rsid w:val="00213B55"/>
    <w:rsid w:val="0021573C"/>
    <w:rsid w:val="0021676A"/>
    <w:rsid w:val="00221457"/>
    <w:rsid w:val="00223939"/>
    <w:rsid w:val="00224968"/>
    <w:rsid w:val="00227472"/>
    <w:rsid w:val="0024628F"/>
    <w:rsid w:val="00251EB8"/>
    <w:rsid w:val="00252CE2"/>
    <w:rsid w:val="0025594A"/>
    <w:rsid w:val="0025682E"/>
    <w:rsid w:val="00257AB3"/>
    <w:rsid w:val="00260F39"/>
    <w:rsid w:val="0026229E"/>
    <w:rsid w:val="00263D69"/>
    <w:rsid w:val="0026520E"/>
    <w:rsid w:val="0026530D"/>
    <w:rsid w:val="0026542B"/>
    <w:rsid w:val="00267A71"/>
    <w:rsid w:val="002758AB"/>
    <w:rsid w:val="00294258"/>
    <w:rsid w:val="002A3886"/>
    <w:rsid w:val="002A75E4"/>
    <w:rsid w:val="002A769A"/>
    <w:rsid w:val="002B499B"/>
    <w:rsid w:val="002C13F6"/>
    <w:rsid w:val="002C5825"/>
    <w:rsid w:val="002C650F"/>
    <w:rsid w:val="002E558B"/>
    <w:rsid w:val="002F595C"/>
    <w:rsid w:val="002F6FED"/>
    <w:rsid w:val="0030339A"/>
    <w:rsid w:val="00303E9D"/>
    <w:rsid w:val="00306014"/>
    <w:rsid w:val="003066BD"/>
    <w:rsid w:val="00306FF3"/>
    <w:rsid w:val="00314E0A"/>
    <w:rsid w:val="003220B0"/>
    <w:rsid w:val="00324023"/>
    <w:rsid w:val="00325229"/>
    <w:rsid w:val="003264A0"/>
    <w:rsid w:val="00327B3C"/>
    <w:rsid w:val="003304B9"/>
    <w:rsid w:val="00340201"/>
    <w:rsid w:val="00356698"/>
    <w:rsid w:val="00360CAE"/>
    <w:rsid w:val="00373A53"/>
    <w:rsid w:val="00373F6A"/>
    <w:rsid w:val="00381C5C"/>
    <w:rsid w:val="0038386B"/>
    <w:rsid w:val="00386B4B"/>
    <w:rsid w:val="00396945"/>
    <w:rsid w:val="0039750E"/>
    <w:rsid w:val="003A090E"/>
    <w:rsid w:val="003A5607"/>
    <w:rsid w:val="003A7C74"/>
    <w:rsid w:val="003B1916"/>
    <w:rsid w:val="003B3251"/>
    <w:rsid w:val="003B38F4"/>
    <w:rsid w:val="003B4497"/>
    <w:rsid w:val="003B5240"/>
    <w:rsid w:val="003B62DD"/>
    <w:rsid w:val="003C0F9F"/>
    <w:rsid w:val="003C29D8"/>
    <w:rsid w:val="003C5E1B"/>
    <w:rsid w:val="003D35E0"/>
    <w:rsid w:val="003E5BEA"/>
    <w:rsid w:val="003E6386"/>
    <w:rsid w:val="003E639B"/>
    <w:rsid w:val="003F19F3"/>
    <w:rsid w:val="003F4FED"/>
    <w:rsid w:val="003F5CEF"/>
    <w:rsid w:val="004066A7"/>
    <w:rsid w:val="00407003"/>
    <w:rsid w:val="00407667"/>
    <w:rsid w:val="00407AEE"/>
    <w:rsid w:val="00414154"/>
    <w:rsid w:val="00416A33"/>
    <w:rsid w:val="00417BAD"/>
    <w:rsid w:val="00426B3E"/>
    <w:rsid w:val="00430606"/>
    <w:rsid w:val="0043151A"/>
    <w:rsid w:val="00443A98"/>
    <w:rsid w:val="00446759"/>
    <w:rsid w:val="00446A2F"/>
    <w:rsid w:val="0045130F"/>
    <w:rsid w:val="00454C3E"/>
    <w:rsid w:val="00462004"/>
    <w:rsid w:val="00464837"/>
    <w:rsid w:val="004700C0"/>
    <w:rsid w:val="00473219"/>
    <w:rsid w:val="00475D21"/>
    <w:rsid w:val="0047691B"/>
    <w:rsid w:val="004770C2"/>
    <w:rsid w:val="00494219"/>
    <w:rsid w:val="0049620C"/>
    <w:rsid w:val="004A384D"/>
    <w:rsid w:val="004A533A"/>
    <w:rsid w:val="004A5C2E"/>
    <w:rsid w:val="004B4F74"/>
    <w:rsid w:val="004B7F12"/>
    <w:rsid w:val="004C5A2A"/>
    <w:rsid w:val="004C6CA4"/>
    <w:rsid w:val="004D2F2D"/>
    <w:rsid w:val="004F19E7"/>
    <w:rsid w:val="004F6DDA"/>
    <w:rsid w:val="00503423"/>
    <w:rsid w:val="00503A24"/>
    <w:rsid w:val="005060C5"/>
    <w:rsid w:val="005067DD"/>
    <w:rsid w:val="0051023A"/>
    <w:rsid w:val="00511DA6"/>
    <w:rsid w:val="00517E1F"/>
    <w:rsid w:val="00520444"/>
    <w:rsid w:val="00523CAF"/>
    <w:rsid w:val="00525BCD"/>
    <w:rsid w:val="0053063E"/>
    <w:rsid w:val="005354F0"/>
    <w:rsid w:val="005416DE"/>
    <w:rsid w:val="00542234"/>
    <w:rsid w:val="0055510C"/>
    <w:rsid w:val="00560891"/>
    <w:rsid w:val="005653F0"/>
    <w:rsid w:val="00565A56"/>
    <w:rsid w:val="00565C0D"/>
    <w:rsid w:val="0056673F"/>
    <w:rsid w:val="00566EBF"/>
    <w:rsid w:val="00567270"/>
    <w:rsid w:val="00572849"/>
    <w:rsid w:val="00574A4A"/>
    <w:rsid w:val="00590CE9"/>
    <w:rsid w:val="00592042"/>
    <w:rsid w:val="005925F7"/>
    <w:rsid w:val="005935A7"/>
    <w:rsid w:val="00594FC3"/>
    <w:rsid w:val="005950CF"/>
    <w:rsid w:val="005976CD"/>
    <w:rsid w:val="005A1274"/>
    <w:rsid w:val="005A60A3"/>
    <w:rsid w:val="005B1CBC"/>
    <w:rsid w:val="005B323E"/>
    <w:rsid w:val="005B4B48"/>
    <w:rsid w:val="005B6A52"/>
    <w:rsid w:val="005C4025"/>
    <w:rsid w:val="005D34E3"/>
    <w:rsid w:val="005D44D0"/>
    <w:rsid w:val="005D57E0"/>
    <w:rsid w:val="005D68DF"/>
    <w:rsid w:val="005E3088"/>
    <w:rsid w:val="005E36A6"/>
    <w:rsid w:val="005F11BA"/>
    <w:rsid w:val="005F29CB"/>
    <w:rsid w:val="00603A5B"/>
    <w:rsid w:val="00603AE4"/>
    <w:rsid w:val="00606006"/>
    <w:rsid w:val="0060705D"/>
    <w:rsid w:val="0061331D"/>
    <w:rsid w:val="006170DF"/>
    <w:rsid w:val="006205EC"/>
    <w:rsid w:val="00622B32"/>
    <w:rsid w:val="006319D8"/>
    <w:rsid w:val="006504DA"/>
    <w:rsid w:val="006609DD"/>
    <w:rsid w:val="006634D6"/>
    <w:rsid w:val="0066562B"/>
    <w:rsid w:val="006813A1"/>
    <w:rsid w:val="006842EB"/>
    <w:rsid w:val="00691106"/>
    <w:rsid w:val="00692BFB"/>
    <w:rsid w:val="006A6C31"/>
    <w:rsid w:val="006A7FFB"/>
    <w:rsid w:val="006B256D"/>
    <w:rsid w:val="006B291F"/>
    <w:rsid w:val="006B35F0"/>
    <w:rsid w:val="006B52FA"/>
    <w:rsid w:val="006B59E2"/>
    <w:rsid w:val="006B6F63"/>
    <w:rsid w:val="006C0239"/>
    <w:rsid w:val="006C2B3F"/>
    <w:rsid w:val="006C376F"/>
    <w:rsid w:val="006D1545"/>
    <w:rsid w:val="006D235D"/>
    <w:rsid w:val="006D3DB7"/>
    <w:rsid w:val="006D5C2B"/>
    <w:rsid w:val="006D7900"/>
    <w:rsid w:val="006E342A"/>
    <w:rsid w:val="006E4AFB"/>
    <w:rsid w:val="006E4AFC"/>
    <w:rsid w:val="006E6A8C"/>
    <w:rsid w:val="006F129E"/>
    <w:rsid w:val="006F1418"/>
    <w:rsid w:val="006F1D74"/>
    <w:rsid w:val="006F566E"/>
    <w:rsid w:val="006F65A3"/>
    <w:rsid w:val="006F7388"/>
    <w:rsid w:val="007000A5"/>
    <w:rsid w:val="0070010B"/>
    <w:rsid w:val="007056A6"/>
    <w:rsid w:val="00706892"/>
    <w:rsid w:val="0071522B"/>
    <w:rsid w:val="00721BCA"/>
    <w:rsid w:val="007260B8"/>
    <w:rsid w:val="0073029B"/>
    <w:rsid w:val="007329A9"/>
    <w:rsid w:val="00737FC5"/>
    <w:rsid w:val="007437F9"/>
    <w:rsid w:val="00744AFD"/>
    <w:rsid w:val="00745CC2"/>
    <w:rsid w:val="0074696E"/>
    <w:rsid w:val="00756615"/>
    <w:rsid w:val="00761F29"/>
    <w:rsid w:val="007626D9"/>
    <w:rsid w:val="00767486"/>
    <w:rsid w:val="00777A15"/>
    <w:rsid w:val="00782A83"/>
    <w:rsid w:val="00785F54"/>
    <w:rsid w:val="00790FB2"/>
    <w:rsid w:val="00791A42"/>
    <w:rsid w:val="00793242"/>
    <w:rsid w:val="00793652"/>
    <w:rsid w:val="0079413A"/>
    <w:rsid w:val="007A0587"/>
    <w:rsid w:val="007A0DEE"/>
    <w:rsid w:val="007A2FC8"/>
    <w:rsid w:val="007B2549"/>
    <w:rsid w:val="007C1D99"/>
    <w:rsid w:val="007C2E48"/>
    <w:rsid w:val="007F2519"/>
    <w:rsid w:val="007F32DC"/>
    <w:rsid w:val="00802435"/>
    <w:rsid w:val="008047B2"/>
    <w:rsid w:val="008106AC"/>
    <w:rsid w:val="0082043C"/>
    <w:rsid w:val="0082287B"/>
    <w:rsid w:val="00822D92"/>
    <w:rsid w:val="00823A8F"/>
    <w:rsid w:val="00823A9C"/>
    <w:rsid w:val="00824F6D"/>
    <w:rsid w:val="00833992"/>
    <w:rsid w:val="00834423"/>
    <w:rsid w:val="008366EB"/>
    <w:rsid w:val="008401A0"/>
    <w:rsid w:val="008407EE"/>
    <w:rsid w:val="00842113"/>
    <w:rsid w:val="008437B4"/>
    <w:rsid w:val="00844102"/>
    <w:rsid w:val="008457BC"/>
    <w:rsid w:val="00851F63"/>
    <w:rsid w:val="0086323C"/>
    <w:rsid w:val="008635A6"/>
    <w:rsid w:val="008643FC"/>
    <w:rsid w:val="0086708C"/>
    <w:rsid w:val="00871137"/>
    <w:rsid w:val="00875760"/>
    <w:rsid w:val="008964E0"/>
    <w:rsid w:val="00897035"/>
    <w:rsid w:val="00897376"/>
    <w:rsid w:val="008A139B"/>
    <w:rsid w:val="008A607B"/>
    <w:rsid w:val="008B2D36"/>
    <w:rsid w:val="008B4F41"/>
    <w:rsid w:val="008B63EC"/>
    <w:rsid w:val="008B65F8"/>
    <w:rsid w:val="008D67A7"/>
    <w:rsid w:val="008D6A50"/>
    <w:rsid w:val="008F13A3"/>
    <w:rsid w:val="008F3528"/>
    <w:rsid w:val="008F4899"/>
    <w:rsid w:val="008F6336"/>
    <w:rsid w:val="008F6A81"/>
    <w:rsid w:val="00901C9E"/>
    <w:rsid w:val="00904631"/>
    <w:rsid w:val="00906AC6"/>
    <w:rsid w:val="00912D38"/>
    <w:rsid w:val="009222AA"/>
    <w:rsid w:val="0092438F"/>
    <w:rsid w:val="0093301E"/>
    <w:rsid w:val="009415BB"/>
    <w:rsid w:val="00942EDD"/>
    <w:rsid w:val="00943887"/>
    <w:rsid w:val="009637B3"/>
    <w:rsid w:val="009668FA"/>
    <w:rsid w:val="00970635"/>
    <w:rsid w:val="00971FC1"/>
    <w:rsid w:val="00975DF8"/>
    <w:rsid w:val="00983150"/>
    <w:rsid w:val="00993A0D"/>
    <w:rsid w:val="00995FD0"/>
    <w:rsid w:val="009C1ECA"/>
    <w:rsid w:val="009C7C0D"/>
    <w:rsid w:val="009D273B"/>
    <w:rsid w:val="009D3BB7"/>
    <w:rsid w:val="009D5466"/>
    <w:rsid w:val="009D7E50"/>
    <w:rsid w:val="009E25AA"/>
    <w:rsid w:val="009E6E43"/>
    <w:rsid w:val="009F08AE"/>
    <w:rsid w:val="009F31E2"/>
    <w:rsid w:val="00A018FE"/>
    <w:rsid w:val="00A06036"/>
    <w:rsid w:val="00A10734"/>
    <w:rsid w:val="00A127F4"/>
    <w:rsid w:val="00A146CC"/>
    <w:rsid w:val="00A160EE"/>
    <w:rsid w:val="00A27C3D"/>
    <w:rsid w:val="00A305A9"/>
    <w:rsid w:val="00A35119"/>
    <w:rsid w:val="00A35DCF"/>
    <w:rsid w:val="00A40EE9"/>
    <w:rsid w:val="00A46856"/>
    <w:rsid w:val="00A50BF8"/>
    <w:rsid w:val="00A539E9"/>
    <w:rsid w:val="00A53D19"/>
    <w:rsid w:val="00A61E9B"/>
    <w:rsid w:val="00A651E3"/>
    <w:rsid w:val="00A7003E"/>
    <w:rsid w:val="00A73127"/>
    <w:rsid w:val="00A73CE0"/>
    <w:rsid w:val="00A75BF5"/>
    <w:rsid w:val="00A75D79"/>
    <w:rsid w:val="00A7785F"/>
    <w:rsid w:val="00A8006C"/>
    <w:rsid w:val="00A802EB"/>
    <w:rsid w:val="00A84DBB"/>
    <w:rsid w:val="00A85270"/>
    <w:rsid w:val="00A85617"/>
    <w:rsid w:val="00A92E0D"/>
    <w:rsid w:val="00A93B8C"/>
    <w:rsid w:val="00AA6C8D"/>
    <w:rsid w:val="00AB0443"/>
    <w:rsid w:val="00AB0B2E"/>
    <w:rsid w:val="00AB1372"/>
    <w:rsid w:val="00AB79FA"/>
    <w:rsid w:val="00AD031B"/>
    <w:rsid w:val="00AD06A2"/>
    <w:rsid w:val="00AE0051"/>
    <w:rsid w:val="00AE3386"/>
    <w:rsid w:val="00AE3772"/>
    <w:rsid w:val="00AE58CD"/>
    <w:rsid w:val="00AF21FE"/>
    <w:rsid w:val="00B00525"/>
    <w:rsid w:val="00B02411"/>
    <w:rsid w:val="00B1210B"/>
    <w:rsid w:val="00B130D8"/>
    <w:rsid w:val="00B133BB"/>
    <w:rsid w:val="00B200D9"/>
    <w:rsid w:val="00B25B23"/>
    <w:rsid w:val="00B26EF6"/>
    <w:rsid w:val="00B3005A"/>
    <w:rsid w:val="00B37AC0"/>
    <w:rsid w:val="00B4317B"/>
    <w:rsid w:val="00B46147"/>
    <w:rsid w:val="00B46B82"/>
    <w:rsid w:val="00B47A08"/>
    <w:rsid w:val="00B52284"/>
    <w:rsid w:val="00B5448D"/>
    <w:rsid w:val="00B56DA2"/>
    <w:rsid w:val="00B57321"/>
    <w:rsid w:val="00B617AB"/>
    <w:rsid w:val="00B62039"/>
    <w:rsid w:val="00B64596"/>
    <w:rsid w:val="00B81D2F"/>
    <w:rsid w:val="00B823D7"/>
    <w:rsid w:val="00B85029"/>
    <w:rsid w:val="00B858D0"/>
    <w:rsid w:val="00B85DBB"/>
    <w:rsid w:val="00BA3E09"/>
    <w:rsid w:val="00BA561D"/>
    <w:rsid w:val="00BB2093"/>
    <w:rsid w:val="00BB65E2"/>
    <w:rsid w:val="00BC1762"/>
    <w:rsid w:val="00BC5CA9"/>
    <w:rsid w:val="00BD26BD"/>
    <w:rsid w:val="00BD2D7F"/>
    <w:rsid w:val="00BD4860"/>
    <w:rsid w:val="00BE614A"/>
    <w:rsid w:val="00BE7E19"/>
    <w:rsid w:val="00BF291F"/>
    <w:rsid w:val="00BF478B"/>
    <w:rsid w:val="00BF6222"/>
    <w:rsid w:val="00C038EF"/>
    <w:rsid w:val="00C05A4B"/>
    <w:rsid w:val="00C10A9E"/>
    <w:rsid w:val="00C15513"/>
    <w:rsid w:val="00C1605F"/>
    <w:rsid w:val="00C2365D"/>
    <w:rsid w:val="00C274A6"/>
    <w:rsid w:val="00C44C06"/>
    <w:rsid w:val="00C549C5"/>
    <w:rsid w:val="00C56961"/>
    <w:rsid w:val="00C6299B"/>
    <w:rsid w:val="00C63D07"/>
    <w:rsid w:val="00C72B43"/>
    <w:rsid w:val="00C77F3F"/>
    <w:rsid w:val="00C82A6C"/>
    <w:rsid w:val="00C936E2"/>
    <w:rsid w:val="00C9484F"/>
    <w:rsid w:val="00CA0006"/>
    <w:rsid w:val="00CA25CA"/>
    <w:rsid w:val="00CA75D7"/>
    <w:rsid w:val="00CA7EA0"/>
    <w:rsid w:val="00CB12D1"/>
    <w:rsid w:val="00CB48C9"/>
    <w:rsid w:val="00CB5C0D"/>
    <w:rsid w:val="00CB760B"/>
    <w:rsid w:val="00CC23F3"/>
    <w:rsid w:val="00CD30AE"/>
    <w:rsid w:val="00CD6829"/>
    <w:rsid w:val="00CE09AA"/>
    <w:rsid w:val="00CF4BCD"/>
    <w:rsid w:val="00CF61B0"/>
    <w:rsid w:val="00CF65E6"/>
    <w:rsid w:val="00D03998"/>
    <w:rsid w:val="00D043FD"/>
    <w:rsid w:val="00D05C00"/>
    <w:rsid w:val="00D10C5D"/>
    <w:rsid w:val="00D1278A"/>
    <w:rsid w:val="00D132A5"/>
    <w:rsid w:val="00D15067"/>
    <w:rsid w:val="00D26960"/>
    <w:rsid w:val="00D30DC6"/>
    <w:rsid w:val="00D41161"/>
    <w:rsid w:val="00D41D88"/>
    <w:rsid w:val="00D426CE"/>
    <w:rsid w:val="00D45129"/>
    <w:rsid w:val="00D47C02"/>
    <w:rsid w:val="00D51D22"/>
    <w:rsid w:val="00D524C5"/>
    <w:rsid w:val="00D539D2"/>
    <w:rsid w:val="00D55666"/>
    <w:rsid w:val="00D56E37"/>
    <w:rsid w:val="00D676C6"/>
    <w:rsid w:val="00D67986"/>
    <w:rsid w:val="00D743D6"/>
    <w:rsid w:val="00D77946"/>
    <w:rsid w:val="00D77BB8"/>
    <w:rsid w:val="00D80081"/>
    <w:rsid w:val="00D80428"/>
    <w:rsid w:val="00D80776"/>
    <w:rsid w:val="00D80917"/>
    <w:rsid w:val="00D825C8"/>
    <w:rsid w:val="00D85FE3"/>
    <w:rsid w:val="00DA14CA"/>
    <w:rsid w:val="00DA533F"/>
    <w:rsid w:val="00DB4A0E"/>
    <w:rsid w:val="00DB61AA"/>
    <w:rsid w:val="00DB7376"/>
    <w:rsid w:val="00DC312D"/>
    <w:rsid w:val="00DC3B75"/>
    <w:rsid w:val="00DD2D32"/>
    <w:rsid w:val="00DD56AA"/>
    <w:rsid w:val="00DD73B2"/>
    <w:rsid w:val="00DD7509"/>
    <w:rsid w:val="00DE31B3"/>
    <w:rsid w:val="00DF25CE"/>
    <w:rsid w:val="00DF4FD2"/>
    <w:rsid w:val="00DF6985"/>
    <w:rsid w:val="00E06327"/>
    <w:rsid w:val="00E06D19"/>
    <w:rsid w:val="00E10EAF"/>
    <w:rsid w:val="00E20922"/>
    <w:rsid w:val="00E21DA4"/>
    <w:rsid w:val="00E24889"/>
    <w:rsid w:val="00E27B46"/>
    <w:rsid w:val="00E32F51"/>
    <w:rsid w:val="00E34EF7"/>
    <w:rsid w:val="00E36F23"/>
    <w:rsid w:val="00E37D4D"/>
    <w:rsid w:val="00E43CA3"/>
    <w:rsid w:val="00E44B42"/>
    <w:rsid w:val="00E50B26"/>
    <w:rsid w:val="00E55438"/>
    <w:rsid w:val="00E646D6"/>
    <w:rsid w:val="00E65416"/>
    <w:rsid w:val="00E67D03"/>
    <w:rsid w:val="00E70D96"/>
    <w:rsid w:val="00E7385C"/>
    <w:rsid w:val="00E7746F"/>
    <w:rsid w:val="00E81CB8"/>
    <w:rsid w:val="00E84523"/>
    <w:rsid w:val="00E8455C"/>
    <w:rsid w:val="00E90EE9"/>
    <w:rsid w:val="00E9187D"/>
    <w:rsid w:val="00E91F63"/>
    <w:rsid w:val="00E93C7A"/>
    <w:rsid w:val="00EA4FE1"/>
    <w:rsid w:val="00EA52EB"/>
    <w:rsid w:val="00EA6038"/>
    <w:rsid w:val="00EB08FF"/>
    <w:rsid w:val="00EB0D79"/>
    <w:rsid w:val="00EB1F27"/>
    <w:rsid w:val="00EB54A3"/>
    <w:rsid w:val="00EC2EE3"/>
    <w:rsid w:val="00EC39B2"/>
    <w:rsid w:val="00EC42DB"/>
    <w:rsid w:val="00ED12DC"/>
    <w:rsid w:val="00ED48D5"/>
    <w:rsid w:val="00ED773D"/>
    <w:rsid w:val="00EE164C"/>
    <w:rsid w:val="00EE2EE5"/>
    <w:rsid w:val="00EF3352"/>
    <w:rsid w:val="00EF7E7E"/>
    <w:rsid w:val="00F104CF"/>
    <w:rsid w:val="00F1169D"/>
    <w:rsid w:val="00F15CEF"/>
    <w:rsid w:val="00F2404B"/>
    <w:rsid w:val="00F27281"/>
    <w:rsid w:val="00F44D28"/>
    <w:rsid w:val="00F473D3"/>
    <w:rsid w:val="00F57355"/>
    <w:rsid w:val="00F60A86"/>
    <w:rsid w:val="00F62F18"/>
    <w:rsid w:val="00F63081"/>
    <w:rsid w:val="00F63EDE"/>
    <w:rsid w:val="00F7008F"/>
    <w:rsid w:val="00F76C82"/>
    <w:rsid w:val="00F82CDC"/>
    <w:rsid w:val="00F9189A"/>
    <w:rsid w:val="00F96988"/>
    <w:rsid w:val="00F96B37"/>
    <w:rsid w:val="00F97418"/>
    <w:rsid w:val="00FA0F5D"/>
    <w:rsid w:val="00FA6372"/>
    <w:rsid w:val="00FB0ECC"/>
    <w:rsid w:val="00FB15D8"/>
    <w:rsid w:val="00FB300C"/>
    <w:rsid w:val="00FB4B07"/>
    <w:rsid w:val="00FB59C3"/>
    <w:rsid w:val="00FB6988"/>
    <w:rsid w:val="00FC19DD"/>
    <w:rsid w:val="00FC2180"/>
    <w:rsid w:val="00FC42B1"/>
    <w:rsid w:val="00FC48EA"/>
    <w:rsid w:val="00FC4AED"/>
    <w:rsid w:val="00FC574E"/>
    <w:rsid w:val="00FC77C3"/>
    <w:rsid w:val="00FD01EB"/>
    <w:rsid w:val="00FD6A5C"/>
    <w:rsid w:val="00FE0E6F"/>
    <w:rsid w:val="00FE5F9C"/>
    <w:rsid w:val="00FF2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EB5936"/>
  <w15:docId w15:val="{FCD37A5D-D89C-4182-A6AF-1CCE1767B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AB0443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9222A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y"/>
    <w:link w:val="Nadpis2Char"/>
    <w:uiPriority w:val="9"/>
    <w:qFormat/>
    <w:rsid w:val="006D3DB7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03659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036596"/>
    <w:rPr>
      <w:rFonts w:ascii="Times New Roman" w:eastAsia="Times New Roman" w:hAnsi="Times New Roman"/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036596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036596"/>
    <w:rPr>
      <w:rFonts w:ascii="Times New Roman" w:eastAsia="Times New Roman" w:hAnsi="Times New Roman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6596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036596"/>
    <w:rPr>
      <w:rFonts w:ascii="Tahoma" w:eastAsia="Times New Roman" w:hAnsi="Tahoma" w:cs="Tahoma"/>
      <w:sz w:val="16"/>
      <w:szCs w:val="16"/>
    </w:rPr>
  </w:style>
  <w:style w:type="character" w:styleId="Hypertextovprepojenie">
    <w:name w:val="Hyperlink"/>
    <w:uiPriority w:val="99"/>
    <w:unhideWhenUsed/>
    <w:rsid w:val="0025594A"/>
    <w:rPr>
      <w:color w:val="0000FF"/>
      <w:u w:val="single"/>
    </w:rPr>
  </w:style>
  <w:style w:type="paragraph" w:styleId="Zarkazkladnhotextu2">
    <w:name w:val="Body Text Indent 2"/>
    <w:basedOn w:val="Normlny"/>
    <w:link w:val="Zarkazkladnhotextu2Char"/>
    <w:semiHidden/>
    <w:unhideWhenUsed/>
    <w:rsid w:val="00F104CF"/>
    <w:pPr>
      <w:ind w:firstLine="540"/>
      <w:jc w:val="both"/>
    </w:pPr>
    <w:rPr>
      <w:szCs w:val="22"/>
      <w:lang w:eastAsia="cs-CZ"/>
    </w:rPr>
  </w:style>
  <w:style w:type="character" w:customStyle="1" w:styleId="Zarkazkladnhotextu2Char">
    <w:name w:val="Zarážka základného textu 2 Char"/>
    <w:link w:val="Zarkazkladnhotextu2"/>
    <w:semiHidden/>
    <w:rsid w:val="00F104CF"/>
    <w:rPr>
      <w:rFonts w:ascii="Times New Roman" w:eastAsia="Times New Roman" w:hAnsi="Times New Roman"/>
      <w:sz w:val="24"/>
      <w:szCs w:val="22"/>
      <w:lang w:eastAsia="cs-CZ"/>
    </w:rPr>
  </w:style>
  <w:style w:type="paragraph" w:styleId="Odsekzoznamu">
    <w:name w:val="List Paragraph"/>
    <w:aliases w:val="body,Odsek zoznamu2,Odsek"/>
    <w:basedOn w:val="Normlny"/>
    <w:link w:val="OdsekzoznamuChar"/>
    <w:uiPriority w:val="34"/>
    <w:qFormat/>
    <w:rsid w:val="0030339A"/>
    <w:pPr>
      <w:ind w:left="720"/>
      <w:contextualSpacing/>
    </w:pPr>
  </w:style>
  <w:style w:type="paragraph" w:customStyle="1" w:styleId="Zkladntext1">
    <w:name w:val="Základný text1"/>
    <w:basedOn w:val="Normlny"/>
    <w:rsid w:val="001069AF"/>
    <w:pPr>
      <w:spacing w:before="120" w:after="120"/>
      <w:jc w:val="both"/>
    </w:pPr>
    <w:rPr>
      <w:rFonts w:ascii="Arial" w:hAnsi="Arial"/>
      <w:sz w:val="22"/>
    </w:rPr>
  </w:style>
  <w:style w:type="table" w:styleId="Mriekatabuky">
    <w:name w:val="Table Grid"/>
    <w:basedOn w:val="Normlnatabuka"/>
    <w:rsid w:val="001069AF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ywebov">
    <w:name w:val="Normal (Web)"/>
    <w:basedOn w:val="Normlny"/>
    <w:uiPriority w:val="99"/>
    <w:unhideWhenUsed/>
    <w:rsid w:val="00017048"/>
    <w:pPr>
      <w:spacing w:before="100" w:beforeAutospacing="1" w:after="100" w:afterAutospacing="1"/>
    </w:pPr>
  </w:style>
  <w:style w:type="character" w:customStyle="1" w:styleId="Nadpis2Char">
    <w:name w:val="Nadpis 2 Char"/>
    <w:basedOn w:val="Predvolenpsmoodseku"/>
    <w:link w:val="Nadpis2"/>
    <w:uiPriority w:val="9"/>
    <w:rsid w:val="006D3DB7"/>
    <w:rPr>
      <w:rFonts w:ascii="Times New Roman" w:eastAsia="Times New Roman" w:hAnsi="Times New Roman"/>
      <w:b/>
      <w:bCs/>
      <w:sz w:val="36"/>
      <w:szCs w:val="36"/>
    </w:rPr>
  </w:style>
  <w:style w:type="paragraph" w:customStyle="1" w:styleId="compositeinner">
    <w:name w:val="compositeinner"/>
    <w:basedOn w:val="Normlny"/>
    <w:rsid w:val="00901C9E"/>
    <w:pPr>
      <w:spacing w:before="100" w:beforeAutospacing="1" w:after="100" w:afterAutospacing="1"/>
    </w:pPr>
  </w:style>
  <w:style w:type="character" w:customStyle="1" w:styleId="skgd">
    <w:name w:val="skgd"/>
    <w:basedOn w:val="Predvolenpsmoodseku"/>
    <w:rsid w:val="00901C9E"/>
  </w:style>
  <w:style w:type="paragraph" w:styleId="Zkladntext">
    <w:name w:val="Body Text"/>
    <w:basedOn w:val="Normlny"/>
    <w:link w:val="ZkladntextChar"/>
    <w:uiPriority w:val="99"/>
    <w:semiHidden/>
    <w:unhideWhenUsed/>
    <w:rsid w:val="00F82CDC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F82CDC"/>
    <w:rPr>
      <w:rFonts w:ascii="Times New Roman" w:eastAsia="Times New Roman" w:hAnsi="Times New Roman"/>
      <w:sz w:val="24"/>
      <w:szCs w:val="24"/>
    </w:rPr>
  </w:style>
  <w:style w:type="character" w:styleId="Nevyrieenzmienka">
    <w:name w:val="Unresolved Mention"/>
    <w:basedOn w:val="Predvolenpsmoodseku"/>
    <w:uiPriority w:val="99"/>
    <w:semiHidden/>
    <w:unhideWhenUsed/>
    <w:rsid w:val="00767486"/>
    <w:rPr>
      <w:color w:val="605E5C"/>
      <w:shd w:val="clear" w:color="auto" w:fill="E1DFDD"/>
    </w:rPr>
  </w:style>
  <w:style w:type="paragraph" w:styleId="Bezriadkovania">
    <w:name w:val="No Spacing"/>
    <w:uiPriority w:val="1"/>
    <w:qFormat/>
    <w:rsid w:val="00373F6A"/>
    <w:rPr>
      <w:rFonts w:asciiTheme="minorHAnsi" w:eastAsiaTheme="minorEastAsia" w:hAnsiTheme="minorHAnsi" w:cstheme="minorBidi"/>
      <w:sz w:val="22"/>
      <w:szCs w:val="22"/>
    </w:rPr>
  </w:style>
  <w:style w:type="paragraph" w:customStyle="1" w:styleId="Default">
    <w:name w:val="Default"/>
    <w:rsid w:val="00A35DC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Vrazn">
    <w:name w:val="Strong"/>
    <w:basedOn w:val="Predvolenpsmoodseku"/>
    <w:uiPriority w:val="22"/>
    <w:qFormat/>
    <w:rsid w:val="00AB0B2E"/>
    <w:rPr>
      <w:b/>
      <w:bCs/>
    </w:rPr>
  </w:style>
  <w:style w:type="character" w:customStyle="1" w:styleId="Nadpis1Char">
    <w:name w:val="Nadpis 1 Char"/>
    <w:basedOn w:val="Predvolenpsmoodseku"/>
    <w:link w:val="Nadpis1"/>
    <w:uiPriority w:val="9"/>
    <w:rsid w:val="009222A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OdsekzoznamuChar">
    <w:name w:val="Odsek zoznamu Char"/>
    <w:aliases w:val="body Char,Odsek zoznamu2 Char,Odsek Char"/>
    <w:link w:val="Odsekzoznamu"/>
    <w:uiPriority w:val="34"/>
    <w:locked/>
    <w:rsid w:val="00DF698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77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39451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1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8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5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3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3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nyova\Desktop\Hlav%20papier.dotx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Hlav papier</Template>
  <TotalTime>3</TotalTime>
  <Pages>1</Pages>
  <Words>485</Words>
  <Characters>2770</Characters>
  <Application>Microsoft Office Word</Application>
  <DocSecurity>0</DocSecurity>
  <Lines>23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3249</CharactersWithSpaces>
  <SharedDoc>false</SharedDoc>
  <HLinks>
    <vt:vector size="6" baseType="variant">
      <vt:variant>
        <vt:i4>7340139</vt:i4>
      </vt:variant>
      <vt:variant>
        <vt:i4>0</vt:i4>
      </vt:variant>
      <vt:variant>
        <vt:i4>0</vt:i4>
      </vt:variant>
      <vt:variant>
        <vt:i4>5</vt:i4>
      </vt:variant>
      <vt:variant>
        <vt:lpwstr>http://www.obeckvetoslavov.sk/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ponyova</dc:creator>
  <cp:keywords/>
  <dc:description/>
  <cp:lastModifiedBy>JANICKÁ Jana</cp:lastModifiedBy>
  <cp:revision>3</cp:revision>
  <cp:lastPrinted>2026-08-24T06:48:00Z</cp:lastPrinted>
  <dcterms:created xsi:type="dcterms:W3CDTF">2026-09-02T11:37:00Z</dcterms:created>
  <dcterms:modified xsi:type="dcterms:W3CDTF">2026-09-02T11:38:00Z</dcterms:modified>
</cp:coreProperties>
</file>